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3F2E" w:rsidRDefault="001A2179" w:rsidP="00683F2E">
      <w:pPr>
        <w:pStyle w:val="Ttulo3"/>
        <w:spacing w:line="276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0A2E269F" wp14:editId="278C57DD">
            <wp:simplePos x="0" y="0"/>
            <wp:positionH relativeFrom="margin">
              <wp:posOffset>6800324</wp:posOffset>
            </wp:positionH>
            <wp:positionV relativeFrom="margin">
              <wp:posOffset>-134620</wp:posOffset>
            </wp:positionV>
            <wp:extent cx="1181735" cy="1153795"/>
            <wp:effectExtent l="0" t="0" r="0" b="8255"/>
            <wp:wrapSquare wrapText="bothSides"/>
            <wp:docPr id="14" name="Imagen 14" descr="D:\Rev. Maestro y Sociedad\LOGOS\U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Rev. Maestro y Sociedad\LOGOS\U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115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5BB1" w:rsidRPr="00AF0731">
        <w:rPr>
          <w:noProof/>
        </w:rPr>
        <w:drawing>
          <wp:anchor distT="0" distB="0" distL="114300" distR="114300" simplePos="0" relativeHeight="251688960" behindDoc="0" locked="0" layoutInCell="1" allowOverlap="1" wp14:anchorId="7C8FA23A" wp14:editId="2D4F95D7">
            <wp:simplePos x="0" y="0"/>
            <wp:positionH relativeFrom="margin">
              <wp:posOffset>441960</wp:posOffset>
            </wp:positionH>
            <wp:positionV relativeFrom="margin">
              <wp:posOffset>-17145</wp:posOffset>
            </wp:positionV>
            <wp:extent cx="2481580" cy="819150"/>
            <wp:effectExtent l="0" t="0" r="0" b="0"/>
            <wp:wrapSquare wrapText="bothSides"/>
            <wp:docPr id="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58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1EC4" w:rsidRPr="00B574C4" w:rsidRDefault="00E41EC4" w:rsidP="00505BB1">
      <w:pPr>
        <w:pStyle w:val="Ttulo3"/>
        <w:spacing w:line="276" w:lineRule="auto"/>
        <w:rPr>
          <w:sz w:val="24"/>
          <w:szCs w:val="24"/>
        </w:rPr>
      </w:pPr>
      <w:r w:rsidRPr="00B574C4">
        <w:rPr>
          <w:sz w:val="24"/>
          <w:szCs w:val="24"/>
        </w:rPr>
        <w:t>UNIVERSIDAD DE ORIENTE</w:t>
      </w:r>
    </w:p>
    <w:p w:rsidR="00E41EC4" w:rsidRPr="00B574C4" w:rsidRDefault="00E41EC4" w:rsidP="00505BB1">
      <w:pPr>
        <w:pStyle w:val="Ttulo3"/>
        <w:spacing w:line="276" w:lineRule="auto"/>
        <w:rPr>
          <w:sz w:val="24"/>
          <w:szCs w:val="24"/>
        </w:rPr>
      </w:pPr>
      <w:r w:rsidRPr="00B574C4">
        <w:rPr>
          <w:sz w:val="24"/>
          <w:szCs w:val="24"/>
        </w:rPr>
        <w:t>Dirección de Ciencia y Técnica</w:t>
      </w:r>
    </w:p>
    <w:p w:rsidR="00E41EC4" w:rsidRPr="00B574C4" w:rsidRDefault="00E41EC4" w:rsidP="00505BB1">
      <w:pPr>
        <w:pStyle w:val="Ttulo3"/>
        <w:spacing w:line="276" w:lineRule="auto"/>
        <w:rPr>
          <w:sz w:val="24"/>
          <w:szCs w:val="24"/>
        </w:rPr>
      </w:pPr>
      <w:r w:rsidRPr="00B574C4">
        <w:rPr>
          <w:sz w:val="24"/>
          <w:szCs w:val="24"/>
        </w:rPr>
        <w:t>Departamento de Ediciones</w:t>
      </w:r>
    </w:p>
    <w:p w:rsidR="005F22A2" w:rsidRDefault="005F22A2" w:rsidP="005F22A2">
      <w:pPr>
        <w:jc w:val="center"/>
      </w:pPr>
    </w:p>
    <w:p w:rsidR="00690DA9" w:rsidRDefault="00690DA9" w:rsidP="005F22A2">
      <w:pPr>
        <w:autoSpaceDE w:val="0"/>
        <w:autoSpaceDN w:val="0"/>
        <w:adjustRightInd w:val="0"/>
        <w:ind w:left="708"/>
        <w:rPr>
          <w:rFonts w:ascii="Times New Roman" w:hAnsi="Times New Roman"/>
          <w:b/>
          <w:bCs/>
          <w:sz w:val="23"/>
          <w:szCs w:val="11"/>
        </w:rPr>
      </w:pPr>
    </w:p>
    <w:p w:rsidR="00683F2E" w:rsidRDefault="00683F2E" w:rsidP="005F22A2">
      <w:pPr>
        <w:autoSpaceDE w:val="0"/>
        <w:autoSpaceDN w:val="0"/>
        <w:adjustRightInd w:val="0"/>
        <w:ind w:left="708"/>
        <w:rPr>
          <w:rFonts w:ascii="Times New Roman" w:hAnsi="Times New Roman"/>
          <w:b/>
          <w:bCs/>
          <w:sz w:val="23"/>
          <w:szCs w:val="11"/>
        </w:rPr>
      </w:pPr>
    </w:p>
    <w:p w:rsidR="005F22A2" w:rsidRDefault="005F22A2" w:rsidP="00683F2E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HACEMOS CONSTAR:</w:t>
      </w:r>
      <w:r w:rsidR="002C5413" w:rsidRPr="002C5413">
        <w:rPr>
          <w:sz w:val="36"/>
        </w:rPr>
        <w:t xml:space="preserve"> </w:t>
      </w:r>
    </w:p>
    <w:p w:rsidR="007A7EBB" w:rsidRDefault="007A7EBB" w:rsidP="002C5413">
      <w:pPr>
        <w:pStyle w:val="Ttulo1"/>
        <w:rPr>
          <w:b w:val="0"/>
        </w:rPr>
      </w:pPr>
    </w:p>
    <w:p w:rsidR="00B574C4" w:rsidRDefault="005F22A2" w:rsidP="002C5413">
      <w:pPr>
        <w:pStyle w:val="Ttulo1"/>
      </w:pPr>
      <w:r w:rsidRPr="002C5413">
        <w:rPr>
          <w:b w:val="0"/>
        </w:rPr>
        <w:t xml:space="preserve">Que </w:t>
      </w:r>
      <w:r w:rsidR="006B40BE">
        <w:t xml:space="preserve">Lic. Orlando Hernández </w:t>
      </w:r>
      <w:proofErr w:type="spellStart"/>
      <w:r w:rsidR="006B40BE">
        <w:t>Alfret</w:t>
      </w:r>
      <w:proofErr w:type="spellEnd"/>
      <w:r w:rsidR="00D90F97">
        <w:t xml:space="preserve">, </w:t>
      </w:r>
      <w:r w:rsidR="00A96F73">
        <w:t xml:space="preserve">Dra. C. </w:t>
      </w:r>
      <w:r w:rsidR="006B40BE">
        <w:t xml:space="preserve">Milagros Morales Pérez, </w:t>
      </w:r>
      <w:r w:rsidR="006B40BE">
        <w:t xml:space="preserve">Dra. C. </w:t>
      </w:r>
      <w:r w:rsidR="006B40BE">
        <w:t>Rosa Marina Castellanos Dorado</w:t>
      </w:r>
      <w:r w:rsidR="00D90F97">
        <w:t xml:space="preserve"> y </w:t>
      </w:r>
      <w:r w:rsidR="006B40BE">
        <w:t xml:space="preserve">Dra. C. </w:t>
      </w:r>
      <w:proofErr w:type="spellStart"/>
      <w:r w:rsidR="006B40BE">
        <w:t>Vilnia</w:t>
      </w:r>
      <w:proofErr w:type="spellEnd"/>
      <w:r w:rsidR="006B40BE">
        <w:t xml:space="preserve"> Elena Galán Rivas</w:t>
      </w:r>
      <w:r w:rsidR="00A96F73" w:rsidRPr="002C5413">
        <w:rPr>
          <w:b w:val="0"/>
        </w:rPr>
        <w:t xml:space="preserve"> </w:t>
      </w:r>
      <w:r w:rsidRPr="002C5413">
        <w:rPr>
          <w:b w:val="0"/>
        </w:rPr>
        <w:t>s</w:t>
      </w:r>
      <w:r w:rsidR="0082405C">
        <w:rPr>
          <w:b w:val="0"/>
        </w:rPr>
        <w:t>on</w:t>
      </w:r>
      <w:r w:rsidRPr="002C5413">
        <w:rPr>
          <w:b w:val="0"/>
        </w:rPr>
        <w:t xml:space="preserve"> autor</w:t>
      </w:r>
      <w:r w:rsidR="0082405C">
        <w:rPr>
          <w:b w:val="0"/>
        </w:rPr>
        <w:t>es</w:t>
      </w:r>
      <w:r w:rsidRPr="002C5413">
        <w:rPr>
          <w:b w:val="0"/>
        </w:rPr>
        <w:t xml:space="preserve"> del artículo</w:t>
      </w:r>
      <w:r w:rsidRPr="00B43960">
        <w:t xml:space="preserve"> </w:t>
      </w:r>
    </w:p>
    <w:p w:rsidR="00683F2E" w:rsidRPr="00683F2E" w:rsidRDefault="00683F2E" w:rsidP="00683F2E"/>
    <w:p w:rsidR="00A96F73" w:rsidRPr="006B40BE" w:rsidRDefault="0082405C" w:rsidP="00A96F73">
      <w:pPr>
        <w:pStyle w:val="Ttulo1"/>
        <w:rPr>
          <w:lang w:val="es-ES_tradnl"/>
        </w:rPr>
      </w:pPr>
      <w:r w:rsidRPr="0082405C">
        <w:t xml:space="preserve"> </w:t>
      </w:r>
      <w:r w:rsidR="006B40BE">
        <w:t>Sostenibilidad de Autosuficiencia Alimentaria desde la producción de frijol en la provincia de Guantánamo</w:t>
      </w:r>
      <w:r w:rsidR="00A96F73">
        <w:t xml:space="preserve"> </w:t>
      </w:r>
    </w:p>
    <w:p w:rsidR="00B574C4" w:rsidRDefault="00687090" w:rsidP="002C5413">
      <w:pPr>
        <w:pStyle w:val="Ttulo1"/>
      </w:pPr>
      <w:hyperlink r:id="rId9" w:history="1"/>
    </w:p>
    <w:p w:rsidR="00D90F97" w:rsidRDefault="00B574C4" w:rsidP="002C5413">
      <w:pPr>
        <w:pStyle w:val="Ttulo3"/>
        <w:rPr>
          <w:sz w:val="28"/>
        </w:rPr>
      </w:pPr>
      <w:r w:rsidRPr="00505BB1">
        <w:rPr>
          <w:sz w:val="28"/>
        </w:rPr>
        <w:t>P</w:t>
      </w:r>
      <w:r w:rsidR="005F22A2" w:rsidRPr="00505BB1">
        <w:rPr>
          <w:sz w:val="28"/>
        </w:rPr>
        <w:t xml:space="preserve">ublicado en </w:t>
      </w:r>
      <w:r w:rsidR="00683F2E" w:rsidRPr="00505BB1">
        <w:rPr>
          <w:sz w:val="28"/>
        </w:rPr>
        <w:t xml:space="preserve">la revista científica </w:t>
      </w:r>
      <w:r w:rsidR="00BF2492" w:rsidRPr="00505BB1">
        <w:rPr>
          <w:i/>
          <w:iCs/>
          <w:sz w:val="28"/>
        </w:rPr>
        <w:t>Anuario Facultad de Ciencias Económicas y Empresariales</w:t>
      </w:r>
      <w:r w:rsidR="005F22A2" w:rsidRPr="00505BB1">
        <w:rPr>
          <w:sz w:val="28"/>
        </w:rPr>
        <w:t xml:space="preserve">, </w:t>
      </w:r>
    </w:p>
    <w:p w:rsidR="00D90F97" w:rsidRDefault="00D90F97" w:rsidP="002C5413">
      <w:pPr>
        <w:pStyle w:val="Ttulo3"/>
        <w:rPr>
          <w:sz w:val="28"/>
        </w:rPr>
      </w:pPr>
      <w:r>
        <w:rPr>
          <w:sz w:val="28"/>
        </w:rPr>
        <w:t>Número Especial</w:t>
      </w:r>
      <w:r w:rsidR="0009678C">
        <w:rPr>
          <w:sz w:val="28"/>
        </w:rPr>
        <w:t xml:space="preserve"> 2</w:t>
      </w:r>
      <w:r w:rsidR="00DE3262" w:rsidRPr="00505BB1">
        <w:rPr>
          <w:sz w:val="28"/>
        </w:rPr>
        <w:t xml:space="preserve">, pp. </w:t>
      </w:r>
      <w:r w:rsidR="006B40BE">
        <w:rPr>
          <w:sz w:val="28"/>
        </w:rPr>
        <w:t>138-153</w:t>
      </w:r>
      <w:bookmarkStart w:id="0" w:name="_GoBack"/>
      <w:bookmarkEnd w:id="0"/>
      <w:r w:rsidR="00DE3262" w:rsidRPr="00505BB1">
        <w:rPr>
          <w:sz w:val="28"/>
        </w:rPr>
        <w:t xml:space="preserve"> de</w:t>
      </w:r>
      <w:r w:rsidR="005F22A2" w:rsidRPr="00505BB1">
        <w:rPr>
          <w:sz w:val="28"/>
        </w:rPr>
        <w:t xml:space="preserve"> </w:t>
      </w:r>
      <w:r w:rsidR="00B574C4" w:rsidRPr="00505BB1">
        <w:rPr>
          <w:sz w:val="28"/>
        </w:rPr>
        <w:t>2020</w:t>
      </w:r>
      <w:r w:rsidR="005F22A2" w:rsidRPr="00505BB1">
        <w:rPr>
          <w:sz w:val="28"/>
        </w:rPr>
        <w:t xml:space="preserve"> </w:t>
      </w:r>
      <w:r w:rsidR="00B574C4" w:rsidRPr="00505BB1">
        <w:rPr>
          <w:sz w:val="13"/>
        </w:rPr>
        <w:t xml:space="preserve">      </w:t>
      </w:r>
      <w:r w:rsidR="00053283" w:rsidRPr="00505BB1">
        <w:rPr>
          <w:sz w:val="28"/>
        </w:rPr>
        <w:t xml:space="preserve">ISSN: </w:t>
      </w:r>
      <w:r w:rsidR="00683F2E" w:rsidRPr="00505BB1">
        <w:rPr>
          <w:sz w:val="28"/>
        </w:rPr>
        <w:t>2218-3639</w:t>
      </w:r>
      <w:r w:rsidR="00CB7C17" w:rsidRPr="00505BB1">
        <w:rPr>
          <w:sz w:val="28"/>
        </w:rPr>
        <w:t xml:space="preserve"> </w:t>
      </w:r>
    </w:p>
    <w:p w:rsidR="00D56277" w:rsidRPr="00813609" w:rsidRDefault="007E1F71" w:rsidP="002C5413">
      <w:pPr>
        <w:pStyle w:val="Ttulo3"/>
        <w:rPr>
          <w:sz w:val="24"/>
          <w:lang w:val="en-US"/>
        </w:rPr>
      </w:pPr>
      <w:r w:rsidRPr="00813609">
        <w:rPr>
          <w:sz w:val="28"/>
          <w:lang w:val="en-US"/>
        </w:rPr>
        <w:t>URL: http</w:t>
      </w:r>
      <w:r w:rsidR="00BF2492" w:rsidRPr="00813609">
        <w:rPr>
          <w:sz w:val="28"/>
          <w:lang w:val="en-US"/>
        </w:rPr>
        <w:t>s</w:t>
      </w:r>
      <w:r w:rsidRPr="00813609">
        <w:rPr>
          <w:sz w:val="28"/>
          <w:lang w:val="en-US"/>
        </w:rPr>
        <w:t>://</w:t>
      </w:r>
      <w:r w:rsidR="00BF2492" w:rsidRPr="00813609">
        <w:rPr>
          <w:sz w:val="28"/>
          <w:lang w:val="en-US"/>
        </w:rPr>
        <w:t>anuarioeco</w:t>
      </w:r>
      <w:r w:rsidRPr="00813609">
        <w:rPr>
          <w:sz w:val="28"/>
          <w:lang w:val="en-US"/>
        </w:rPr>
        <w:t>.uo.edu.cu</w:t>
      </w:r>
      <w:r w:rsidR="00DC3C63" w:rsidRPr="00813609">
        <w:rPr>
          <w:sz w:val="24"/>
          <w:lang w:val="en-US"/>
        </w:rPr>
        <w:tab/>
      </w:r>
    </w:p>
    <w:p w:rsidR="007A4D85" w:rsidRPr="00813609" w:rsidRDefault="007A4D85" w:rsidP="007A4D85">
      <w:pPr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  <w:lang w:val="en-US"/>
        </w:rPr>
      </w:pPr>
    </w:p>
    <w:p w:rsidR="005D57B1" w:rsidRDefault="00813609" w:rsidP="005D57B1">
      <w:pPr>
        <w:autoSpaceDE w:val="0"/>
        <w:autoSpaceDN w:val="0"/>
        <w:adjustRightInd w:val="0"/>
        <w:jc w:val="center"/>
      </w:pPr>
      <w:r>
        <w:rPr>
          <w:noProof/>
        </w:rPr>
        <w:drawing>
          <wp:inline distT="0" distB="0" distL="0" distR="0">
            <wp:extent cx="6019800" cy="1928008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uevo Presentación de Microsoft PowerPoint (2)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7673" cy="1946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F2E">
        <w:rPr>
          <w:noProof/>
        </w:rPr>
        <w:drawing>
          <wp:anchor distT="0" distB="0" distL="114300" distR="114300" simplePos="0" relativeHeight="251675648" behindDoc="0" locked="0" layoutInCell="1" allowOverlap="1" wp14:anchorId="735C7332" wp14:editId="3CBC407F">
            <wp:simplePos x="0" y="0"/>
            <wp:positionH relativeFrom="margin">
              <wp:posOffset>8162925</wp:posOffset>
            </wp:positionH>
            <wp:positionV relativeFrom="margin">
              <wp:posOffset>6258560</wp:posOffset>
            </wp:positionV>
            <wp:extent cx="476250" cy="457835"/>
            <wp:effectExtent l="0" t="0" r="0" b="0"/>
            <wp:wrapSquare wrapText="bothSides"/>
            <wp:docPr id="10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5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3F2E">
        <w:rPr>
          <w:noProof/>
        </w:rPr>
        <w:drawing>
          <wp:anchor distT="0" distB="0" distL="114300" distR="114300" simplePos="0" relativeHeight="251682816" behindDoc="0" locked="0" layoutInCell="1" allowOverlap="1" wp14:anchorId="5A6DBEB8" wp14:editId="3F3A7CF3">
            <wp:simplePos x="0" y="0"/>
            <wp:positionH relativeFrom="margin">
              <wp:posOffset>8636000</wp:posOffset>
            </wp:positionH>
            <wp:positionV relativeFrom="margin">
              <wp:posOffset>6292850</wp:posOffset>
            </wp:positionV>
            <wp:extent cx="492760" cy="408940"/>
            <wp:effectExtent l="0" t="0" r="2540" b="0"/>
            <wp:wrapSquare wrapText="bothSides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Diapositiva2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760" cy="408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3F2E">
        <w:rPr>
          <w:noProof/>
        </w:rPr>
        <w:drawing>
          <wp:anchor distT="0" distB="0" distL="114300" distR="114300" simplePos="0" relativeHeight="251684864" behindDoc="0" locked="0" layoutInCell="1" allowOverlap="1" wp14:anchorId="2470F0E4" wp14:editId="1BD61C3E">
            <wp:simplePos x="0" y="0"/>
            <wp:positionH relativeFrom="margin">
              <wp:posOffset>6791960</wp:posOffset>
            </wp:positionH>
            <wp:positionV relativeFrom="margin">
              <wp:posOffset>6485890</wp:posOffset>
            </wp:positionV>
            <wp:extent cx="1285240" cy="215265"/>
            <wp:effectExtent l="0" t="0" r="0" b="0"/>
            <wp:wrapSquare wrapText="bothSides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lar_logo_64dp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240" cy="215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3F2E">
        <w:rPr>
          <w:noProof/>
        </w:rPr>
        <w:drawing>
          <wp:anchor distT="0" distB="0" distL="114300" distR="114300" simplePos="0" relativeHeight="251671552" behindDoc="0" locked="0" layoutInCell="1" allowOverlap="1" wp14:anchorId="00063FF5" wp14:editId="0AD04DC8">
            <wp:simplePos x="0" y="0"/>
            <wp:positionH relativeFrom="margin">
              <wp:posOffset>5768340</wp:posOffset>
            </wp:positionH>
            <wp:positionV relativeFrom="margin">
              <wp:posOffset>6467475</wp:posOffset>
            </wp:positionV>
            <wp:extent cx="1031240" cy="248920"/>
            <wp:effectExtent l="0" t="0" r="0" b="0"/>
            <wp:wrapSquare wrapText="bothSides"/>
            <wp:docPr id="8" name="Imagen 8" descr="dsostwwvmaahyfe_800_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sostwwvmaahyfe_800_90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78" t="25000" r="6522" b="17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3F2E">
        <w:rPr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 wp14:anchorId="7444B8D6" wp14:editId="0B73E6AC">
            <wp:simplePos x="0" y="0"/>
            <wp:positionH relativeFrom="margin">
              <wp:posOffset>4829810</wp:posOffset>
            </wp:positionH>
            <wp:positionV relativeFrom="margin">
              <wp:posOffset>6436995</wp:posOffset>
            </wp:positionV>
            <wp:extent cx="939165" cy="289560"/>
            <wp:effectExtent l="0" t="0" r="0" b="0"/>
            <wp:wrapSquare wrapText="bothSides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WorldCat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165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3F2E">
        <w:rPr>
          <w:noProof/>
        </w:rPr>
        <w:drawing>
          <wp:anchor distT="0" distB="0" distL="114300" distR="114300" simplePos="0" relativeHeight="251686912" behindDoc="0" locked="0" layoutInCell="1" allowOverlap="1" wp14:anchorId="7864F85F" wp14:editId="549954F0">
            <wp:simplePos x="0" y="0"/>
            <wp:positionH relativeFrom="margin">
              <wp:posOffset>3364230</wp:posOffset>
            </wp:positionH>
            <wp:positionV relativeFrom="margin">
              <wp:posOffset>6473190</wp:posOffset>
            </wp:positionV>
            <wp:extent cx="1468755" cy="238125"/>
            <wp:effectExtent l="0" t="0" r="0" b="9525"/>
            <wp:wrapSquare wrapText="bothSides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ERPA-RoMEO-long-logo.gif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3F2E">
        <w:rPr>
          <w:noProof/>
        </w:rPr>
        <w:drawing>
          <wp:anchor distT="0" distB="0" distL="114300" distR="114300" simplePos="0" relativeHeight="251663360" behindDoc="0" locked="0" layoutInCell="1" allowOverlap="1" wp14:anchorId="195C61EB" wp14:editId="082528F9">
            <wp:simplePos x="0" y="0"/>
            <wp:positionH relativeFrom="margin">
              <wp:posOffset>2374900</wp:posOffset>
            </wp:positionH>
            <wp:positionV relativeFrom="margin">
              <wp:posOffset>6412865</wp:posOffset>
            </wp:positionV>
            <wp:extent cx="1009650" cy="279400"/>
            <wp:effectExtent l="0" t="0" r="0" b="6350"/>
            <wp:wrapSquare wrapText="bothSides"/>
            <wp:docPr id="4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3F2E">
        <w:rPr>
          <w:noProof/>
        </w:rPr>
        <w:drawing>
          <wp:anchor distT="0" distB="0" distL="114300" distR="114300" simplePos="0" relativeHeight="251659264" behindDoc="0" locked="0" layoutInCell="1" allowOverlap="1" wp14:anchorId="14A19F91" wp14:editId="17733F9E">
            <wp:simplePos x="0" y="0"/>
            <wp:positionH relativeFrom="margin">
              <wp:posOffset>1484630</wp:posOffset>
            </wp:positionH>
            <wp:positionV relativeFrom="margin">
              <wp:posOffset>6421755</wp:posOffset>
            </wp:positionV>
            <wp:extent cx="1000125" cy="300990"/>
            <wp:effectExtent l="0" t="0" r="9525" b="3810"/>
            <wp:wrapSquare wrapText="bothSides"/>
            <wp:docPr id="2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30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3F2E">
        <w:rPr>
          <w:noProof/>
        </w:rPr>
        <w:drawing>
          <wp:anchor distT="0" distB="0" distL="114300" distR="114300" simplePos="0" relativeHeight="251665408" behindDoc="0" locked="0" layoutInCell="1" allowOverlap="1" wp14:anchorId="3B5C3DE1" wp14:editId="5CBEC464">
            <wp:simplePos x="0" y="0"/>
            <wp:positionH relativeFrom="margin">
              <wp:posOffset>752475</wp:posOffset>
            </wp:positionH>
            <wp:positionV relativeFrom="margin">
              <wp:posOffset>6446520</wp:posOffset>
            </wp:positionV>
            <wp:extent cx="733425" cy="189865"/>
            <wp:effectExtent l="0" t="0" r="9525" b="635"/>
            <wp:wrapSquare wrapText="bothSides"/>
            <wp:docPr id="5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3F2E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85888" behindDoc="0" locked="0" layoutInCell="1" allowOverlap="1" wp14:anchorId="1D812080" wp14:editId="7DC87EC0">
            <wp:simplePos x="0" y="0"/>
            <wp:positionH relativeFrom="margin">
              <wp:posOffset>0</wp:posOffset>
            </wp:positionH>
            <wp:positionV relativeFrom="margin">
              <wp:posOffset>6153150</wp:posOffset>
            </wp:positionV>
            <wp:extent cx="693420" cy="563245"/>
            <wp:effectExtent l="0" t="0" r="0" b="8255"/>
            <wp:wrapSquare wrapText="bothSides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logoClase_00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563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D57B1" w:rsidSect="005F22A2">
      <w:pgSz w:w="15840" w:h="12240" w:orient="landscape" w:code="1"/>
      <w:pgMar w:top="720" w:right="720" w:bottom="720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6F73" w:rsidRDefault="00A96F73" w:rsidP="007E1F71">
      <w:r>
        <w:separator/>
      </w:r>
    </w:p>
  </w:endnote>
  <w:endnote w:type="continuationSeparator" w:id="0">
    <w:p w:rsidR="00A96F73" w:rsidRDefault="00A96F73" w:rsidP="007E1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6F73" w:rsidRDefault="00A96F73" w:rsidP="007E1F71">
      <w:r>
        <w:separator/>
      </w:r>
    </w:p>
  </w:footnote>
  <w:footnote w:type="continuationSeparator" w:id="0">
    <w:p w:rsidR="00A96F73" w:rsidRDefault="00A96F73" w:rsidP="007E1F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F73"/>
    <w:rsid w:val="00013B6E"/>
    <w:rsid w:val="00024024"/>
    <w:rsid w:val="0005171E"/>
    <w:rsid w:val="00051C1A"/>
    <w:rsid w:val="00053283"/>
    <w:rsid w:val="00061B27"/>
    <w:rsid w:val="00074D8B"/>
    <w:rsid w:val="0008493B"/>
    <w:rsid w:val="00094E0A"/>
    <w:rsid w:val="0009678C"/>
    <w:rsid w:val="000A7E5F"/>
    <w:rsid w:val="000D3A83"/>
    <w:rsid w:val="000F1319"/>
    <w:rsid w:val="001136C8"/>
    <w:rsid w:val="0014172E"/>
    <w:rsid w:val="001533AF"/>
    <w:rsid w:val="00161CDD"/>
    <w:rsid w:val="001844CA"/>
    <w:rsid w:val="001A2179"/>
    <w:rsid w:val="001B3A98"/>
    <w:rsid w:val="001F7E9E"/>
    <w:rsid w:val="00210B53"/>
    <w:rsid w:val="002212F4"/>
    <w:rsid w:val="00222933"/>
    <w:rsid w:val="00231955"/>
    <w:rsid w:val="00246DE3"/>
    <w:rsid w:val="002602CE"/>
    <w:rsid w:val="00261B93"/>
    <w:rsid w:val="002730F8"/>
    <w:rsid w:val="0028685B"/>
    <w:rsid w:val="00287425"/>
    <w:rsid w:val="00295340"/>
    <w:rsid w:val="002967FA"/>
    <w:rsid w:val="002A2E19"/>
    <w:rsid w:val="002A3F4F"/>
    <w:rsid w:val="002A45DA"/>
    <w:rsid w:val="002C5413"/>
    <w:rsid w:val="002D691E"/>
    <w:rsid w:val="002D7433"/>
    <w:rsid w:val="00304757"/>
    <w:rsid w:val="003154D1"/>
    <w:rsid w:val="00316A04"/>
    <w:rsid w:val="00331AE9"/>
    <w:rsid w:val="00345806"/>
    <w:rsid w:val="00353BB1"/>
    <w:rsid w:val="00353EC9"/>
    <w:rsid w:val="00362BC4"/>
    <w:rsid w:val="00375697"/>
    <w:rsid w:val="00382222"/>
    <w:rsid w:val="00382E48"/>
    <w:rsid w:val="00383FA0"/>
    <w:rsid w:val="003A7257"/>
    <w:rsid w:val="003B4195"/>
    <w:rsid w:val="003B6020"/>
    <w:rsid w:val="003B61F2"/>
    <w:rsid w:val="003C6B79"/>
    <w:rsid w:val="003D0F70"/>
    <w:rsid w:val="003E0BC5"/>
    <w:rsid w:val="003F2DFE"/>
    <w:rsid w:val="00403429"/>
    <w:rsid w:val="0041633D"/>
    <w:rsid w:val="0043414D"/>
    <w:rsid w:val="0043635B"/>
    <w:rsid w:val="00464BD1"/>
    <w:rsid w:val="004827E3"/>
    <w:rsid w:val="00493B7C"/>
    <w:rsid w:val="004963B3"/>
    <w:rsid w:val="004A4E62"/>
    <w:rsid w:val="004A7340"/>
    <w:rsid w:val="004B06B7"/>
    <w:rsid w:val="004C5660"/>
    <w:rsid w:val="00505BB1"/>
    <w:rsid w:val="00507632"/>
    <w:rsid w:val="00510A09"/>
    <w:rsid w:val="00532B01"/>
    <w:rsid w:val="00535E3F"/>
    <w:rsid w:val="00540957"/>
    <w:rsid w:val="00547501"/>
    <w:rsid w:val="0055098A"/>
    <w:rsid w:val="00554B2B"/>
    <w:rsid w:val="00562A7F"/>
    <w:rsid w:val="00587EED"/>
    <w:rsid w:val="00595087"/>
    <w:rsid w:val="005A66C8"/>
    <w:rsid w:val="005B0B43"/>
    <w:rsid w:val="005B5BB2"/>
    <w:rsid w:val="005B6835"/>
    <w:rsid w:val="005B6E53"/>
    <w:rsid w:val="005D16F4"/>
    <w:rsid w:val="005D57B1"/>
    <w:rsid w:val="005F22A2"/>
    <w:rsid w:val="00606FF2"/>
    <w:rsid w:val="006075FB"/>
    <w:rsid w:val="00616C15"/>
    <w:rsid w:val="0063033E"/>
    <w:rsid w:val="00643856"/>
    <w:rsid w:val="00656D24"/>
    <w:rsid w:val="0066337D"/>
    <w:rsid w:val="006672CF"/>
    <w:rsid w:val="006721E1"/>
    <w:rsid w:val="00683F2E"/>
    <w:rsid w:val="00690DA9"/>
    <w:rsid w:val="006A21F2"/>
    <w:rsid w:val="006A5A0F"/>
    <w:rsid w:val="006B40BE"/>
    <w:rsid w:val="006D2CA2"/>
    <w:rsid w:val="006E15BD"/>
    <w:rsid w:val="007144AF"/>
    <w:rsid w:val="00722B6F"/>
    <w:rsid w:val="007449F0"/>
    <w:rsid w:val="00745039"/>
    <w:rsid w:val="00746246"/>
    <w:rsid w:val="00750149"/>
    <w:rsid w:val="0075345B"/>
    <w:rsid w:val="00761D5F"/>
    <w:rsid w:val="007628CE"/>
    <w:rsid w:val="00770215"/>
    <w:rsid w:val="00793372"/>
    <w:rsid w:val="00795462"/>
    <w:rsid w:val="007A4D85"/>
    <w:rsid w:val="007A7EBB"/>
    <w:rsid w:val="007C2950"/>
    <w:rsid w:val="007D22A4"/>
    <w:rsid w:val="007D6C2B"/>
    <w:rsid w:val="007E095E"/>
    <w:rsid w:val="007E1F71"/>
    <w:rsid w:val="007F62E3"/>
    <w:rsid w:val="008079E3"/>
    <w:rsid w:val="00811B2F"/>
    <w:rsid w:val="00813609"/>
    <w:rsid w:val="0082405C"/>
    <w:rsid w:val="00833114"/>
    <w:rsid w:val="00834536"/>
    <w:rsid w:val="00835571"/>
    <w:rsid w:val="00846C8D"/>
    <w:rsid w:val="0085112D"/>
    <w:rsid w:val="008555D5"/>
    <w:rsid w:val="00884940"/>
    <w:rsid w:val="008853BD"/>
    <w:rsid w:val="008A02CA"/>
    <w:rsid w:val="008C5004"/>
    <w:rsid w:val="008E7621"/>
    <w:rsid w:val="008F2582"/>
    <w:rsid w:val="00903A64"/>
    <w:rsid w:val="00903BF1"/>
    <w:rsid w:val="009040A4"/>
    <w:rsid w:val="00904CD9"/>
    <w:rsid w:val="009167EF"/>
    <w:rsid w:val="009253D2"/>
    <w:rsid w:val="00925806"/>
    <w:rsid w:val="009310AE"/>
    <w:rsid w:val="009433CA"/>
    <w:rsid w:val="00944991"/>
    <w:rsid w:val="00951C02"/>
    <w:rsid w:val="009524F1"/>
    <w:rsid w:val="009564D8"/>
    <w:rsid w:val="00980284"/>
    <w:rsid w:val="00985F9E"/>
    <w:rsid w:val="00990D46"/>
    <w:rsid w:val="009A4A53"/>
    <w:rsid w:val="009B012E"/>
    <w:rsid w:val="009C3005"/>
    <w:rsid w:val="009C5252"/>
    <w:rsid w:val="009E5567"/>
    <w:rsid w:val="009F4462"/>
    <w:rsid w:val="009F7024"/>
    <w:rsid w:val="00A05A23"/>
    <w:rsid w:val="00A2045C"/>
    <w:rsid w:val="00A3312A"/>
    <w:rsid w:val="00A34637"/>
    <w:rsid w:val="00A70294"/>
    <w:rsid w:val="00A84E7A"/>
    <w:rsid w:val="00A96F73"/>
    <w:rsid w:val="00AB1D0C"/>
    <w:rsid w:val="00AC1036"/>
    <w:rsid w:val="00AF16B5"/>
    <w:rsid w:val="00AF2282"/>
    <w:rsid w:val="00B105DE"/>
    <w:rsid w:val="00B125DC"/>
    <w:rsid w:val="00B2229B"/>
    <w:rsid w:val="00B26028"/>
    <w:rsid w:val="00B41EB1"/>
    <w:rsid w:val="00B43960"/>
    <w:rsid w:val="00B55037"/>
    <w:rsid w:val="00B574C4"/>
    <w:rsid w:val="00B70ABE"/>
    <w:rsid w:val="00B71A1D"/>
    <w:rsid w:val="00B73165"/>
    <w:rsid w:val="00B825EF"/>
    <w:rsid w:val="00B82D98"/>
    <w:rsid w:val="00B85348"/>
    <w:rsid w:val="00B96D75"/>
    <w:rsid w:val="00BA2E81"/>
    <w:rsid w:val="00BC5FE8"/>
    <w:rsid w:val="00BC61B0"/>
    <w:rsid w:val="00BD20E5"/>
    <w:rsid w:val="00BE54B9"/>
    <w:rsid w:val="00BE726F"/>
    <w:rsid w:val="00BF2492"/>
    <w:rsid w:val="00BF2932"/>
    <w:rsid w:val="00C004DD"/>
    <w:rsid w:val="00C02C2A"/>
    <w:rsid w:val="00C0677B"/>
    <w:rsid w:val="00C11596"/>
    <w:rsid w:val="00C25844"/>
    <w:rsid w:val="00C662FE"/>
    <w:rsid w:val="00C67B8B"/>
    <w:rsid w:val="00C7354E"/>
    <w:rsid w:val="00C75AE1"/>
    <w:rsid w:val="00C820E8"/>
    <w:rsid w:val="00C95C83"/>
    <w:rsid w:val="00C97808"/>
    <w:rsid w:val="00CA2DD4"/>
    <w:rsid w:val="00CA6D76"/>
    <w:rsid w:val="00CB52E0"/>
    <w:rsid w:val="00CB7C17"/>
    <w:rsid w:val="00CC693F"/>
    <w:rsid w:val="00CC7200"/>
    <w:rsid w:val="00CE44B1"/>
    <w:rsid w:val="00CF4B22"/>
    <w:rsid w:val="00D00C28"/>
    <w:rsid w:val="00D16222"/>
    <w:rsid w:val="00D4328D"/>
    <w:rsid w:val="00D47AC4"/>
    <w:rsid w:val="00D50756"/>
    <w:rsid w:val="00D51080"/>
    <w:rsid w:val="00D56277"/>
    <w:rsid w:val="00D72104"/>
    <w:rsid w:val="00D81CD8"/>
    <w:rsid w:val="00D83C11"/>
    <w:rsid w:val="00D90F97"/>
    <w:rsid w:val="00DA1C80"/>
    <w:rsid w:val="00DB4614"/>
    <w:rsid w:val="00DC3C63"/>
    <w:rsid w:val="00DC719D"/>
    <w:rsid w:val="00DE3262"/>
    <w:rsid w:val="00E01A41"/>
    <w:rsid w:val="00E0346C"/>
    <w:rsid w:val="00E11F1A"/>
    <w:rsid w:val="00E268D8"/>
    <w:rsid w:val="00E41EC4"/>
    <w:rsid w:val="00E70EFF"/>
    <w:rsid w:val="00E83C8E"/>
    <w:rsid w:val="00EC3B8C"/>
    <w:rsid w:val="00ED7E73"/>
    <w:rsid w:val="00EE2AE3"/>
    <w:rsid w:val="00EE3CFA"/>
    <w:rsid w:val="00F00AAF"/>
    <w:rsid w:val="00F05FC4"/>
    <w:rsid w:val="00F25991"/>
    <w:rsid w:val="00F30C75"/>
    <w:rsid w:val="00F36749"/>
    <w:rsid w:val="00F75B0A"/>
    <w:rsid w:val="00F96A45"/>
    <w:rsid w:val="00FA421F"/>
    <w:rsid w:val="00FC099F"/>
    <w:rsid w:val="00FC4BAE"/>
    <w:rsid w:val="00FE2670"/>
    <w:rsid w:val="00FF4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7E328AA"/>
  <w15:chartTrackingRefBased/>
  <w15:docId w15:val="{957FDB98-448A-4274-93D4-C6AAC2AC0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jc w:val="center"/>
      <w:outlineLvl w:val="0"/>
    </w:pPr>
    <w:rPr>
      <w:rFonts w:ascii="Times New Roman" w:hAnsi="Times New Roman"/>
      <w:b/>
      <w:bCs/>
      <w:sz w:val="36"/>
    </w:rPr>
  </w:style>
  <w:style w:type="paragraph" w:styleId="Ttulo2">
    <w:name w:val="heading 2"/>
    <w:basedOn w:val="Normal"/>
    <w:next w:val="Normal"/>
    <w:qFormat/>
    <w:pPr>
      <w:keepNext/>
      <w:spacing w:before="120"/>
      <w:jc w:val="center"/>
      <w:outlineLvl w:val="1"/>
    </w:pPr>
    <w:rPr>
      <w:rFonts w:ascii="Times New Roman" w:hAnsi="Times New Roman"/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autoSpaceDE w:val="0"/>
      <w:autoSpaceDN w:val="0"/>
      <w:adjustRightInd w:val="0"/>
      <w:jc w:val="center"/>
      <w:outlineLvl w:val="2"/>
    </w:pPr>
    <w:rPr>
      <w:rFonts w:ascii="Times New Roman" w:hAnsi="Times New Roman"/>
      <w:b/>
      <w:bCs/>
      <w:sz w:val="11"/>
      <w:szCs w:val="11"/>
    </w:rPr>
  </w:style>
  <w:style w:type="paragraph" w:styleId="Ttulo4">
    <w:name w:val="heading 4"/>
    <w:basedOn w:val="Normal"/>
    <w:next w:val="Normal"/>
    <w:qFormat/>
    <w:pPr>
      <w:keepNext/>
      <w:autoSpaceDE w:val="0"/>
      <w:autoSpaceDN w:val="0"/>
      <w:adjustRightInd w:val="0"/>
      <w:spacing w:before="120"/>
      <w:jc w:val="right"/>
      <w:outlineLvl w:val="3"/>
    </w:pPr>
    <w:rPr>
      <w:rFonts w:ascii="Times New Roman" w:hAnsi="Times New Roman"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autoSpaceDE w:val="0"/>
      <w:autoSpaceDN w:val="0"/>
      <w:adjustRightInd w:val="0"/>
      <w:ind w:left="1985"/>
      <w:outlineLvl w:val="4"/>
    </w:pPr>
    <w:rPr>
      <w:rFonts w:ascii="Times New Roman" w:hAnsi="Times New Roman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autoSpaceDE w:val="0"/>
      <w:autoSpaceDN w:val="0"/>
      <w:adjustRightInd w:val="0"/>
      <w:jc w:val="both"/>
    </w:pPr>
    <w:rPr>
      <w:rFonts w:ascii="Times New Roman" w:hAnsi="Times New Roman"/>
      <w:sz w:val="28"/>
      <w:szCs w:val="28"/>
    </w:rPr>
  </w:style>
  <w:style w:type="character" w:styleId="Textoennegrita">
    <w:name w:val="Strong"/>
    <w:uiPriority w:val="22"/>
    <w:qFormat/>
    <w:rsid w:val="00535E3F"/>
    <w:rPr>
      <w:b/>
      <w:bCs/>
    </w:rPr>
  </w:style>
  <w:style w:type="paragraph" w:customStyle="1" w:styleId="Car">
    <w:name w:val="Car"/>
    <w:basedOn w:val="Normal"/>
    <w:semiHidden/>
    <w:rsid w:val="00656D24"/>
    <w:pPr>
      <w:widowControl w:val="0"/>
      <w:snapToGrid w:val="0"/>
      <w:spacing w:after="160" w:line="240" w:lineRule="exact"/>
    </w:pPr>
    <w:rPr>
      <w:rFonts w:ascii="Courier New" w:hAnsi="Courier New"/>
      <w:sz w:val="20"/>
      <w:szCs w:val="20"/>
      <w:lang w:eastAsia="en-US"/>
    </w:rPr>
  </w:style>
  <w:style w:type="character" w:styleId="Hipervnculo">
    <w:name w:val="Hyperlink"/>
    <w:unhideWhenUsed/>
    <w:rsid w:val="001B3A98"/>
    <w:rPr>
      <w:color w:val="0000FF"/>
      <w:u w:val="single"/>
    </w:rPr>
  </w:style>
  <w:style w:type="character" w:styleId="nfasis">
    <w:name w:val="Emphasis"/>
    <w:uiPriority w:val="20"/>
    <w:qFormat/>
    <w:rsid w:val="00F05FC4"/>
    <w:rPr>
      <w:i/>
      <w:iCs/>
    </w:rPr>
  </w:style>
  <w:style w:type="paragraph" w:customStyle="1" w:styleId="Default">
    <w:name w:val="Default"/>
    <w:rsid w:val="00D50756"/>
    <w:pPr>
      <w:autoSpaceDE w:val="0"/>
      <w:autoSpaceDN w:val="0"/>
      <w:adjustRightInd w:val="0"/>
    </w:pPr>
    <w:rPr>
      <w:color w:val="000000"/>
      <w:sz w:val="24"/>
      <w:szCs w:val="24"/>
      <w:lang w:val="es-ES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E0346C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TtuloCar">
    <w:name w:val="Título Car"/>
    <w:link w:val="Ttulo"/>
    <w:uiPriority w:val="10"/>
    <w:rsid w:val="00E0346C"/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paragraph" w:styleId="Encabezado">
    <w:name w:val="header"/>
    <w:basedOn w:val="Normal"/>
    <w:link w:val="EncabezadoCar"/>
    <w:rsid w:val="007E1F7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7E1F71"/>
    <w:rPr>
      <w:rFonts w:ascii="Arial" w:hAnsi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7E1F7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7E1F71"/>
    <w:rPr>
      <w:rFonts w:ascii="Arial" w:hAnsi="Arial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D90F97"/>
    <w:rPr>
      <w:b/>
      <w:bCs/>
      <w:sz w:val="36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5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gif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jp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hyperlink" Target="https://revistas.uo.edu.cu/index.php/MyS/article/view/4952" TargetMode="External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ora\Desktop\Certificado%20Anuario%20EC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329A6-63A9-492C-B7EB-AA0CC9054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Certificado Anuario ECO.dotx</Template>
  <TotalTime>1</TotalTime>
  <Pages>1</Pages>
  <Words>101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Universidad de Oriente</Company>
  <LinksUpToDate>false</LinksUpToDate>
  <CharactersWithSpaces>659</CharactersWithSpaces>
  <SharedDoc>false</SharedDoc>
  <HLinks>
    <vt:vector size="6" baseType="variant">
      <vt:variant>
        <vt:i4>3211320</vt:i4>
      </vt:variant>
      <vt:variant>
        <vt:i4>0</vt:i4>
      </vt:variant>
      <vt:variant>
        <vt:i4>0</vt:i4>
      </vt:variant>
      <vt:variant>
        <vt:i4>5</vt:i4>
      </vt:variant>
      <vt:variant>
        <vt:lpwstr>https://revistas.uo.edu.cu/index.php/MyS/article/view/4952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Ediciones UO</dc:creator>
  <cp:keywords/>
  <dc:description/>
  <cp:lastModifiedBy> </cp:lastModifiedBy>
  <cp:revision>2</cp:revision>
  <cp:lastPrinted>2020-07-14T15:30:00Z</cp:lastPrinted>
  <dcterms:created xsi:type="dcterms:W3CDTF">2020-11-30T15:26:00Z</dcterms:created>
  <dcterms:modified xsi:type="dcterms:W3CDTF">2020-11-30T15:26:00Z</dcterms:modified>
</cp:coreProperties>
</file>